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2210" w:rsidRDefault="00162210" w:rsidP="00FC4266">
      <w:pPr>
        <w:pStyle w:val="Heading2"/>
        <w:ind w:left="-660"/>
        <w:jc w:val="center"/>
      </w:pPr>
      <w: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5" type="#_x0000_t161" style="width:156pt;height:60pt" adj="5665" fillcolor="black">
            <v:shadow color="#868686"/>
            <v:textpath style="font-family:&quot;Impact&quot;;v-text-kern:t" trim="t" fitpath="t" xscale="f" string="Выставка"/>
          </v:shape>
        </w:pict>
      </w:r>
    </w:p>
    <w:p w:rsidR="00162210" w:rsidRDefault="00162210" w:rsidP="007A196C">
      <w:pPr>
        <w:jc w:val="center"/>
      </w:pPr>
    </w:p>
    <w:p w:rsidR="00162210" w:rsidRPr="006C5A7A" w:rsidRDefault="00162210" w:rsidP="006C5A7A">
      <w:pPr>
        <w:jc w:val="center"/>
      </w:pPr>
      <w: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6" type="#_x0000_t144" style="width:714pt;height:38.25pt" fillcolor="black">
            <v:shadow color="#868686"/>
            <v:textpath style="font-family:&quot;Arial Black&quot;;font-size:40pt" fitshape="t" trim="t" string="к 30-летию выборов в Государственную Думу "/>
          </v:shape>
        </w:pict>
      </w:r>
    </w:p>
    <w:p w:rsidR="00162210" w:rsidRPr="003C26F5" w:rsidRDefault="00162210" w:rsidP="00586894">
      <w:pPr>
        <w:spacing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DC1FDF">
        <w:rPr>
          <w:rFonts w:ascii="Times New Roman" w:hAnsi="Times New Roman"/>
          <w:sz w:val="24"/>
          <w:szCs w:val="24"/>
        </w:rPr>
        <w:t>(по архивным документам архивного отдела администрации Мамско-Чуйского района Иркутской  области</w:t>
      </w:r>
      <w:r w:rsidRPr="003C26F5">
        <w:rPr>
          <w:rFonts w:ascii="Times New Roman" w:hAnsi="Times New Roman"/>
          <w:sz w:val="28"/>
          <w:szCs w:val="28"/>
        </w:rPr>
        <w:t>)</w:t>
      </w:r>
    </w:p>
    <w:p w:rsidR="00162210" w:rsidRPr="003C26F5" w:rsidRDefault="00162210" w:rsidP="00586894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62210" w:rsidRPr="003C26F5" w:rsidRDefault="00162210" w:rsidP="00586894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C26F5">
        <w:rPr>
          <w:rFonts w:ascii="Times New Roman" w:hAnsi="Times New Roman"/>
          <w:sz w:val="28"/>
          <w:szCs w:val="28"/>
        </w:rPr>
        <w:t>Более тридцати лет назад, 12 декабря 1993, года состоялись выборы в Государственную Думу,  Федеральное Собрание Российской Федерации и голосование по проекту Конституции Российской Федерации.</w:t>
      </w:r>
    </w:p>
    <w:p w:rsidR="00162210" w:rsidRPr="003C26F5" w:rsidRDefault="00162210" w:rsidP="00F61AD1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3C26F5">
        <w:rPr>
          <w:rFonts w:ascii="Times New Roman" w:hAnsi="Times New Roman"/>
          <w:sz w:val="28"/>
          <w:szCs w:val="28"/>
        </w:rPr>
        <w:t>Сегодня</w:t>
      </w:r>
      <w:r>
        <w:rPr>
          <w:rFonts w:ascii="Times New Roman" w:hAnsi="Times New Roman"/>
          <w:sz w:val="28"/>
          <w:szCs w:val="28"/>
        </w:rPr>
        <w:t>,</w:t>
      </w:r>
      <w:r w:rsidRPr="003C26F5">
        <w:rPr>
          <w:rFonts w:ascii="Times New Roman" w:hAnsi="Times New Roman"/>
          <w:sz w:val="28"/>
          <w:szCs w:val="28"/>
        </w:rPr>
        <w:t xml:space="preserve">  по</w:t>
      </w:r>
      <w:r>
        <w:rPr>
          <w:rFonts w:ascii="Times New Roman" w:hAnsi="Times New Roman"/>
          <w:sz w:val="28"/>
          <w:szCs w:val="28"/>
        </w:rPr>
        <w:t xml:space="preserve"> прошествии трети века, </w:t>
      </w:r>
      <w:r w:rsidRPr="003C26F5">
        <w:rPr>
          <w:rFonts w:ascii="Times New Roman" w:hAnsi="Times New Roman"/>
          <w:sz w:val="28"/>
          <w:szCs w:val="28"/>
        </w:rPr>
        <w:t xml:space="preserve"> можно вспомнить историю столь значимого события  для страны. Много разных мнений высказывали жители Мамско-Чуйского района на страницах  газет по поводу разделения власти. Несколько из них  публикуем на суд наших пользователей.   Кто из авторов оказался прав - оценку даст народ,  рассудит – история.</w:t>
      </w:r>
    </w:p>
    <w:p w:rsidR="00162210" w:rsidRPr="00F61AD1" w:rsidRDefault="00162210" w:rsidP="00DC1FDF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page" w:tblpX="824" w:tblpY="-17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629"/>
      </w:tblGrid>
      <w:tr w:rsidR="00162210" w:rsidRPr="00382872" w:rsidTr="00FC4266">
        <w:trPr>
          <w:trHeight w:val="9064"/>
        </w:trPr>
        <w:tc>
          <w:tcPr>
            <w:tcW w:w="6629" w:type="dxa"/>
          </w:tcPr>
          <w:p w:rsidR="00162210" w:rsidRPr="00382872" w:rsidRDefault="00162210" w:rsidP="00FC4266">
            <w:r w:rsidRPr="00382872">
              <w:rPr>
                <w:rFonts w:ascii="Times New Roman" w:hAnsi="Times New Roman"/>
              </w:rPr>
              <w:t xml:space="preserve"> </w:t>
            </w:r>
            <w:r w:rsidRPr="00382872">
              <w:rPr>
                <w:rFonts w:eastAsia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306pt;height:399.75pt">
                  <v:imagedata r:id="rId4" o:title=""/>
                </v:shape>
              </w:pict>
            </w:r>
          </w:p>
          <w:p w:rsidR="00162210" w:rsidRPr="00382872" w:rsidRDefault="00162210" w:rsidP="00FC42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sz w:val="28"/>
                <w:szCs w:val="28"/>
              </w:rPr>
              <w:t xml:space="preserve">Ф.Р-17, Оп.-1, Д. </w:t>
            </w:r>
            <w:smartTag w:uri="urn:schemas-microsoft-com:office:smarttags" w:element="metricconverter">
              <w:smartTagPr>
                <w:attr w:name="ProductID" w:val="84, Л"/>
              </w:smartTagPr>
              <w:r w:rsidRPr="00382872">
                <w:rPr>
                  <w:rFonts w:ascii="Times New Roman" w:hAnsi="Times New Roman"/>
                  <w:sz w:val="28"/>
                  <w:szCs w:val="28"/>
                </w:rPr>
                <w:t>84, Л</w:t>
              </w:r>
            </w:smartTag>
            <w:r w:rsidRPr="00382872">
              <w:rPr>
                <w:rFonts w:ascii="Times New Roman" w:hAnsi="Times New Roman"/>
                <w:sz w:val="28"/>
                <w:szCs w:val="28"/>
              </w:rPr>
              <w:t>. 59</w:t>
            </w:r>
          </w:p>
          <w:p w:rsidR="00162210" w:rsidRPr="00382872" w:rsidRDefault="00162210" w:rsidP="00FC426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sz w:val="28"/>
                <w:szCs w:val="28"/>
              </w:rPr>
              <w:t>(газете «Панорама Севера» от 23.04.1993г. № 30)</w:t>
            </w:r>
          </w:p>
        </w:tc>
      </w:tr>
    </w:tbl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087"/>
      </w:tblGrid>
      <w:tr w:rsidR="00162210" w:rsidRPr="00382872" w:rsidTr="00CF7982">
        <w:trPr>
          <w:trHeight w:val="8923"/>
        </w:trPr>
        <w:tc>
          <w:tcPr>
            <w:tcW w:w="7087" w:type="dxa"/>
          </w:tcPr>
          <w:p w:rsidR="00162210" w:rsidRPr="00382872" w:rsidRDefault="00162210" w:rsidP="00E90A96">
            <w:r w:rsidRPr="00382872">
              <w:rPr>
                <w:noProof/>
                <w:lang w:eastAsia="ru-RU"/>
              </w:rPr>
              <w:pict>
                <v:shape id="Рисунок 3" o:spid="_x0000_i1028" type="#_x0000_t75" style="width:317.25pt;height:378pt;visibility:visible">
                  <v:imagedata r:id="rId5" o:title=""/>
                </v:shape>
              </w:pict>
            </w:r>
          </w:p>
          <w:p w:rsidR="00162210" w:rsidRPr="00382872" w:rsidRDefault="00162210" w:rsidP="003C26F5">
            <w:pPr>
              <w:spacing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8287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Ф. Р-17,  Оп.-1,  Д. </w:t>
            </w:r>
            <w:smartTag w:uri="urn:schemas-microsoft-com:office:smarttags" w:element="metricconverter">
              <w:smartTagPr>
                <w:attr w:name="ProductID" w:val="84, Л"/>
              </w:smartTagPr>
              <w:r w:rsidRPr="00382872">
                <w:rPr>
                  <w:rFonts w:ascii="Times New Roman" w:hAnsi="Times New Roman"/>
                  <w:noProof/>
                  <w:sz w:val="28"/>
                  <w:szCs w:val="28"/>
                  <w:lang w:eastAsia="ru-RU"/>
                </w:rPr>
                <w:t>84, Л</w:t>
              </w:r>
            </w:smartTag>
            <w:r w:rsidRPr="0038287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. 58</w:t>
            </w:r>
          </w:p>
          <w:p w:rsidR="00162210" w:rsidRPr="00382872" w:rsidRDefault="00162210" w:rsidP="003C26F5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(газета «Панорама Севера» от 20.04.1993г. № 29)</w:t>
            </w:r>
          </w:p>
          <w:p w:rsidR="00162210" w:rsidRPr="00382872" w:rsidRDefault="00162210" w:rsidP="00E90A96"/>
        </w:tc>
      </w:tr>
    </w:tbl>
    <w:p w:rsidR="00162210" w:rsidRDefault="00162210" w:rsidP="00E90A96">
      <w:r>
        <w:t xml:space="preserve">                                  </w:t>
      </w:r>
    </w:p>
    <w:p w:rsidR="00162210" w:rsidRDefault="00162210" w:rsidP="00E90A96"/>
    <w:tbl>
      <w:tblPr>
        <w:tblW w:w="0" w:type="auto"/>
        <w:tblInd w:w="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6587"/>
        <w:gridCol w:w="709"/>
        <w:gridCol w:w="6945"/>
      </w:tblGrid>
      <w:tr w:rsidR="00162210" w:rsidRPr="00382872" w:rsidTr="005E6048">
        <w:trPr>
          <w:trHeight w:val="7697"/>
        </w:trPr>
        <w:tc>
          <w:tcPr>
            <w:tcW w:w="6587" w:type="dxa"/>
          </w:tcPr>
          <w:p w:rsidR="00162210" w:rsidRPr="00382872" w:rsidRDefault="00162210" w:rsidP="001111A6">
            <w:pPr>
              <w:ind w:left="66"/>
            </w:pPr>
            <w:r w:rsidRPr="00382872">
              <w:rPr>
                <w:noProof/>
                <w:lang w:eastAsia="ru-RU"/>
              </w:rPr>
              <w:pict>
                <v:shape id="Рисунок 5" o:spid="_x0000_i1029" type="#_x0000_t75" style="width:289.5pt;height:356.25pt;visibility:visible">
                  <v:imagedata r:id="rId6" o:title=""/>
                </v:shape>
              </w:pict>
            </w:r>
          </w:p>
          <w:p w:rsidR="00162210" w:rsidRPr="00382872" w:rsidRDefault="00162210" w:rsidP="003C26F5">
            <w:pPr>
              <w:spacing w:line="240" w:lineRule="auto"/>
              <w:ind w:left="6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sz w:val="28"/>
                <w:szCs w:val="28"/>
              </w:rPr>
              <w:t xml:space="preserve">Ф. Р-17,  Оп.-1,  Д. </w:t>
            </w:r>
            <w:smartTag w:uri="urn:schemas-microsoft-com:office:smarttags" w:element="metricconverter">
              <w:smartTagPr>
                <w:attr w:name="ProductID" w:val="84, Л"/>
              </w:smartTagPr>
              <w:r w:rsidRPr="00382872">
                <w:rPr>
                  <w:rFonts w:ascii="Times New Roman" w:hAnsi="Times New Roman"/>
                  <w:sz w:val="28"/>
                  <w:szCs w:val="28"/>
                </w:rPr>
                <w:t>84, Л</w:t>
              </w:r>
            </w:smartTag>
            <w:r w:rsidRPr="00382872">
              <w:rPr>
                <w:rFonts w:ascii="Times New Roman" w:hAnsi="Times New Roman"/>
                <w:sz w:val="28"/>
                <w:szCs w:val="28"/>
              </w:rPr>
              <w:t>. 59</w:t>
            </w:r>
          </w:p>
          <w:p w:rsidR="00162210" w:rsidRPr="00382872" w:rsidRDefault="00162210" w:rsidP="003C26F5">
            <w:pPr>
              <w:spacing w:line="240" w:lineRule="auto"/>
              <w:ind w:left="66"/>
              <w:jc w:val="center"/>
            </w:pPr>
            <w:r w:rsidRPr="00382872">
              <w:rPr>
                <w:rFonts w:ascii="Times New Roman" w:hAnsi="Times New Roman"/>
                <w:sz w:val="28"/>
                <w:szCs w:val="28"/>
              </w:rPr>
              <w:t>(газета «Панорама Севера» от 23.04.1993г. № 30)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:rsidR="00162210" w:rsidRPr="00382872" w:rsidRDefault="00162210"/>
        </w:tc>
        <w:tc>
          <w:tcPr>
            <w:tcW w:w="6945" w:type="dxa"/>
          </w:tcPr>
          <w:p w:rsidR="00162210" w:rsidRPr="00382872" w:rsidRDefault="00162210">
            <w:r w:rsidRPr="00382872">
              <w:rPr>
                <w:noProof/>
                <w:lang w:eastAsia="ru-RU"/>
              </w:rPr>
              <w:pict>
                <v:shape id="_x0000_i1030" type="#_x0000_t75" style="width:289.5pt;height:348.75pt;visibility:visible">
                  <v:imagedata r:id="rId7" o:title=""/>
                </v:shape>
              </w:pict>
            </w:r>
          </w:p>
          <w:p w:rsidR="00162210" w:rsidRPr="00382872" w:rsidRDefault="00162210" w:rsidP="003C26F5">
            <w:pPr>
              <w:spacing w:line="24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38287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Ф. Р-17, Оп. – 1, Д. </w:t>
            </w:r>
            <w:smartTag w:uri="urn:schemas-microsoft-com:office:smarttags" w:element="metricconverter">
              <w:smartTagPr>
                <w:attr w:name="ProductID" w:val="84, Л"/>
              </w:smartTagPr>
              <w:r w:rsidRPr="00382872">
                <w:rPr>
                  <w:rFonts w:ascii="Times New Roman" w:hAnsi="Times New Roman"/>
                  <w:noProof/>
                  <w:sz w:val="28"/>
                  <w:szCs w:val="28"/>
                  <w:lang w:eastAsia="ru-RU"/>
                </w:rPr>
                <w:t>84, Л</w:t>
              </w:r>
            </w:smartTag>
            <w:r w:rsidRPr="0038287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. 181</w:t>
            </w:r>
          </w:p>
          <w:p w:rsidR="00162210" w:rsidRPr="00382872" w:rsidRDefault="00162210" w:rsidP="003C26F5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(газета «Панорама Севера» от 15.12.1993 № 94)</w:t>
            </w:r>
          </w:p>
          <w:p w:rsidR="00162210" w:rsidRPr="00382872" w:rsidRDefault="00162210"/>
        </w:tc>
      </w:tr>
    </w:tbl>
    <w:p w:rsidR="00162210" w:rsidRDefault="00162210" w:rsidP="00E90A96"/>
    <w:tbl>
      <w:tblPr>
        <w:tblW w:w="0" w:type="auto"/>
        <w:tblInd w:w="28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120"/>
      </w:tblGrid>
      <w:tr w:rsidR="00162210" w:rsidRPr="00382872" w:rsidTr="00B64DE1">
        <w:trPr>
          <w:trHeight w:val="8584"/>
        </w:trPr>
        <w:tc>
          <w:tcPr>
            <w:tcW w:w="9120" w:type="dxa"/>
          </w:tcPr>
          <w:p w:rsidR="00162210" w:rsidRPr="00382872" w:rsidRDefault="00162210" w:rsidP="00B64DE1">
            <w:pPr>
              <w:jc w:val="center"/>
            </w:pPr>
            <w:r w:rsidRPr="00382872">
              <w:rPr>
                <w:noProof/>
                <w:lang w:eastAsia="ru-RU"/>
              </w:rPr>
              <w:pict>
                <v:shape id="Рисунок 10" o:spid="_x0000_i1031" type="#_x0000_t75" style="width:406.5pt;height:326.25pt;visibility:visible">
                  <v:imagedata r:id="rId8" o:title=""/>
                </v:shape>
              </w:pict>
            </w:r>
          </w:p>
          <w:p w:rsidR="00162210" w:rsidRPr="00382872" w:rsidRDefault="00162210" w:rsidP="00B64DE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sz w:val="28"/>
                <w:szCs w:val="28"/>
              </w:rPr>
              <w:t xml:space="preserve">Ф. Р- 17, Оп. – 1, Д. </w:t>
            </w:r>
            <w:smartTag w:uri="urn:schemas-microsoft-com:office:smarttags" w:element="metricconverter">
              <w:smartTagPr>
                <w:attr w:name="ProductID" w:val="84, Л"/>
              </w:smartTagPr>
              <w:r w:rsidRPr="00382872">
                <w:rPr>
                  <w:rFonts w:ascii="Times New Roman" w:hAnsi="Times New Roman"/>
                  <w:sz w:val="28"/>
                  <w:szCs w:val="28"/>
                </w:rPr>
                <w:t>84, Л</w:t>
              </w:r>
            </w:smartTag>
            <w:r w:rsidRPr="00382872">
              <w:rPr>
                <w:rFonts w:ascii="Times New Roman" w:hAnsi="Times New Roman"/>
                <w:sz w:val="28"/>
                <w:szCs w:val="28"/>
              </w:rPr>
              <w:t xml:space="preserve">. 63 </w:t>
            </w:r>
          </w:p>
          <w:p w:rsidR="00162210" w:rsidRPr="00382872" w:rsidRDefault="00162210" w:rsidP="00B64DE1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2872">
              <w:rPr>
                <w:rFonts w:ascii="Times New Roman" w:hAnsi="Times New Roman"/>
                <w:sz w:val="28"/>
                <w:szCs w:val="28"/>
              </w:rPr>
              <w:t>(газета «Панорама Севера» от30.04.1993г. № 32)</w:t>
            </w:r>
          </w:p>
          <w:p w:rsidR="00162210" w:rsidRPr="00382872" w:rsidRDefault="00162210" w:rsidP="00B64DE1"/>
        </w:tc>
      </w:tr>
    </w:tbl>
    <w:p w:rsidR="00162210" w:rsidRDefault="00162210" w:rsidP="00E90A96"/>
    <w:p w:rsidR="00162210" w:rsidRDefault="00162210" w:rsidP="00E90A96"/>
    <w:sectPr w:rsidR="00162210" w:rsidSect="00FC4266">
      <w:pgSz w:w="16838" w:h="11906" w:orient="landscape"/>
      <w:pgMar w:top="899" w:right="851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E5875"/>
    <w:rsid w:val="00032B92"/>
    <w:rsid w:val="000437E3"/>
    <w:rsid w:val="000E0F46"/>
    <w:rsid w:val="001111A6"/>
    <w:rsid w:val="0012336B"/>
    <w:rsid w:val="0014094A"/>
    <w:rsid w:val="00146B30"/>
    <w:rsid w:val="00162210"/>
    <w:rsid w:val="001C3BE8"/>
    <w:rsid w:val="001D13F2"/>
    <w:rsid w:val="00346739"/>
    <w:rsid w:val="00382872"/>
    <w:rsid w:val="003C26F5"/>
    <w:rsid w:val="004642D8"/>
    <w:rsid w:val="00472BF8"/>
    <w:rsid w:val="004B446A"/>
    <w:rsid w:val="005453BA"/>
    <w:rsid w:val="00586894"/>
    <w:rsid w:val="005C0D91"/>
    <w:rsid w:val="005E6048"/>
    <w:rsid w:val="005F6378"/>
    <w:rsid w:val="00694748"/>
    <w:rsid w:val="006C5A7A"/>
    <w:rsid w:val="007A196C"/>
    <w:rsid w:val="007C3A4F"/>
    <w:rsid w:val="007F5289"/>
    <w:rsid w:val="00871E46"/>
    <w:rsid w:val="00A17812"/>
    <w:rsid w:val="00A7109B"/>
    <w:rsid w:val="00AB66FA"/>
    <w:rsid w:val="00B41CC9"/>
    <w:rsid w:val="00B64DE1"/>
    <w:rsid w:val="00B75237"/>
    <w:rsid w:val="00C8019C"/>
    <w:rsid w:val="00CA3691"/>
    <w:rsid w:val="00CF301C"/>
    <w:rsid w:val="00CF5B7C"/>
    <w:rsid w:val="00CF7982"/>
    <w:rsid w:val="00D97D5E"/>
    <w:rsid w:val="00DC1FDF"/>
    <w:rsid w:val="00E366B7"/>
    <w:rsid w:val="00E90A96"/>
    <w:rsid w:val="00F61AD1"/>
    <w:rsid w:val="00FC4266"/>
    <w:rsid w:val="00FE58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5875"/>
    <w:pPr>
      <w:spacing w:after="200" w:line="276" w:lineRule="auto"/>
    </w:pPr>
    <w:rPr>
      <w:lang w:eastAsia="en-US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366B7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E366B7"/>
    <w:rPr>
      <w:rFonts w:ascii="Cambria" w:hAnsi="Cambria" w:cs="Times New Roman"/>
      <w:b/>
      <w:bCs/>
      <w:color w:val="4F81BD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rsid w:val="00FE58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E587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39877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185</TotalTime>
  <Pages>4</Pages>
  <Words>164</Words>
  <Characters>936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Петрова</cp:lastModifiedBy>
  <cp:revision>25</cp:revision>
  <cp:lastPrinted>2024-01-25T00:45:00Z</cp:lastPrinted>
  <dcterms:created xsi:type="dcterms:W3CDTF">2024-01-18T06:28:00Z</dcterms:created>
  <dcterms:modified xsi:type="dcterms:W3CDTF">2024-01-25T01:40:00Z</dcterms:modified>
</cp:coreProperties>
</file>